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714" w:rsidRPr="000F0714" w:rsidRDefault="000F0714" w:rsidP="000F0714">
      <w:pPr>
        <w:pStyle w:val="a7"/>
        <w:jc w:val="center"/>
      </w:pPr>
      <w:r w:rsidRPr="000F0714">
        <w:t xml:space="preserve">Сводная ведомость 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</w:p>
    <w:p w:rsidR="00B3448B" w:rsidRPr="00642E12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 w:rsidR="00EA3306">
        <w:rPr>
          <w:rStyle w:val="a9"/>
          <w:lang w:val="en-US"/>
        </w:rPr>
        <w:instrText>ceh</w:instrText>
      </w:r>
      <w:r w:rsidR="00EA3306" w:rsidRPr="000433B9">
        <w:rPr>
          <w:rStyle w:val="a9"/>
        </w:rPr>
        <w:instrText>_</w:instrText>
      </w:r>
      <w:r w:rsidR="00EA3306">
        <w:rPr>
          <w:rStyle w:val="a9"/>
          <w:lang w:val="en-US"/>
        </w:rPr>
        <w:instrText>info</w:instrText>
      </w:r>
      <w:r w:rsidRPr="00883461">
        <w:rPr>
          <w:rStyle w:val="a9"/>
        </w:rPr>
        <w:instrText xml:space="preserve"> \* MERGEFORMAT </w:instrText>
      </w:r>
      <w:r w:rsidRPr="00883461">
        <w:rPr>
          <w:rStyle w:val="a9"/>
        </w:rPr>
        <w:fldChar w:fldCharType="separate"/>
      </w:r>
      <w:r w:rsidR="000433B9" w:rsidRPr="000433B9">
        <w:rPr>
          <w:rStyle w:val="a9"/>
        </w:rPr>
        <w:t>муниципальное казенное учреждение города Костромы «Дорожное хозяйство»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0"/>
        <w:gridCol w:w="831"/>
        <w:gridCol w:w="3068"/>
        <w:gridCol w:w="1049"/>
        <w:gridCol w:w="1050"/>
        <w:gridCol w:w="1153"/>
        <w:gridCol w:w="1153"/>
        <w:gridCol w:w="1153"/>
        <w:gridCol w:w="1154"/>
        <w:gridCol w:w="1055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числе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F06873" w:rsidRDefault="000433B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vAlign w:val="center"/>
          </w:tcPr>
          <w:p w:rsidR="00AF1EDF" w:rsidRPr="00F06873" w:rsidRDefault="000433B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63" w:type="dxa"/>
            <w:vAlign w:val="center"/>
          </w:tcPr>
          <w:p w:rsidR="00AF1EDF" w:rsidRPr="00F06873" w:rsidRDefault="000433B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0433B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F06873" w:rsidRDefault="000433B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0433B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0433B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0433B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0433B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843" w:type="dxa"/>
            <w:vAlign w:val="center"/>
          </w:tcPr>
          <w:p w:rsidR="00AF1EDF" w:rsidRPr="00F06873" w:rsidRDefault="000433B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vAlign w:val="center"/>
          </w:tcPr>
          <w:p w:rsidR="00AF1EDF" w:rsidRPr="00F06873" w:rsidRDefault="000433B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63" w:type="dxa"/>
            <w:vAlign w:val="center"/>
          </w:tcPr>
          <w:p w:rsidR="00AF1EDF" w:rsidRPr="00F06873" w:rsidRDefault="000433B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0433B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F06873" w:rsidRDefault="000433B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0433B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0433B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0433B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0433B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06873" w:rsidRDefault="000433B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0433B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0433B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0433B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0433B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0433B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0433B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0433B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0433B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0433B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0433B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0433B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0433B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0433B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0433B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0433B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0433B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0433B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0433B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0433B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0433B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0433B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0433B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0433B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0433B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0433B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0433B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0433B9" w:rsidRDefault="00F06873" w:rsidP="000433B9">
      <w:pPr>
        <w:jc w:val="right"/>
        <w:rPr>
          <w:sz w:val="20"/>
        </w:rPr>
      </w:pPr>
      <w:r w:rsidRPr="00F06873">
        <w:t>Таблица 2</w:t>
      </w:r>
      <w:r w:rsidR="000433B9">
        <w:fldChar w:fldCharType="begin"/>
      </w:r>
      <w:r w:rsidR="000433B9">
        <w:instrText xml:space="preserve"> INCLUDETEXT  "C:\\ДК\\БАЗА 2026\\ARMv51_files\\sv_ved_org_52.xml" \! \t "C:\\Program Files\\Аттестация-5.1\\xsl\\per_rm\\form2_01.xsl"  \* MERGEFORMAT </w:instrText>
      </w:r>
      <w:r w:rsidR="000433B9">
        <w:fldChar w:fldCharType="separate"/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04"/>
        <w:gridCol w:w="1209"/>
        <w:gridCol w:w="453"/>
        <w:gridCol w:w="453"/>
        <w:gridCol w:w="604"/>
        <w:gridCol w:w="454"/>
        <w:gridCol w:w="454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756"/>
        <w:gridCol w:w="756"/>
        <w:gridCol w:w="756"/>
        <w:gridCol w:w="756"/>
        <w:gridCol w:w="756"/>
        <w:gridCol w:w="605"/>
        <w:gridCol w:w="454"/>
      </w:tblGrid>
      <w:tr w:rsidR="000433B9">
        <w:trPr>
          <w:divId w:val="102849432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3B9" w:rsidRDefault="000433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 номер рабочего места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3B9" w:rsidRDefault="000433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Профессия/должность/специальность работника</w:t>
            </w:r>
          </w:p>
        </w:tc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3B9" w:rsidRDefault="000433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Классы (подклассы) условий труда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0433B9" w:rsidRDefault="000433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класс (подкласс) условий труда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0433B9" w:rsidRDefault="000433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класс (подкласс) условий труда с учетом эффективного применения СИЗ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0433B9" w:rsidRDefault="000433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Повышенный размер оплаты труда (да,нет)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0433B9" w:rsidRDefault="000433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0433B9" w:rsidRDefault="000433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Сокращенная продолжительность рабочего времени (да/нет)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0433B9" w:rsidRDefault="000433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Молоко или другие равноценные пищевые продукты (да/нет)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0433B9" w:rsidRDefault="000433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Лечебно-профилактическое питание (да/нет)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0433B9" w:rsidRDefault="000433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Право на досрочное назначение страховой пенсии (да/нет) </w:t>
            </w:r>
          </w:p>
        </w:tc>
      </w:tr>
      <w:tr w:rsidR="000433B9">
        <w:trPr>
          <w:divId w:val="102849432"/>
          <w:trHeight w:val="22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3B9" w:rsidRDefault="000433B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3B9" w:rsidRDefault="000433B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0433B9" w:rsidRDefault="000433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Химический фактор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0433B9" w:rsidRDefault="000433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Биологический фактор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0433B9" w:rsidRDefault="000433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преимущественно фиброгенного 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0433B9" w:rsidRDefault="000433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0433B9" w:rsidRDefault="000433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Инфразвук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0433B9" w:rsidRDefault="000433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Ультразвук воздушный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0433B9" w:rsidRDefault="000433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 общая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0433B9" w:rsidRDefault="000433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 локальная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0433B9" w:rsidRDefault="000433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0433B9" w:rsidRDefault="000433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Ионизирующие излучения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0433B9" w:rsidRDefault="000433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Параметры микроклимата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0433B9" w:rsidRDefault="000433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Параметры световой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0433B9" w:rsidRDefault="000433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0433B9" w:rsidRDefault="000433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Напряженность трудового процесса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3B9" w:rsidRDefault="00043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3B9" w:rsidRDefault="00043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3B9" w:rsidRDefault="00043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3B9" w:rsidRDefault="00043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3B9" w:rsidRDefault="00043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3B9" w:rsidRDefault="00043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3B9" w:rsidRDefault="00043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3B9" w:rsidRDefault="000433B9">
            <w:pPr>
              <w:jc w:val="center"/>
              <w:rPr>
                <w:sz w:val="16"/>
                <w:szCs w:val="16"/>
              </w:rPr>
            </w:pPr>
          </w:p>
        </w:tc>
      </w:tr>
      <w:tr w:rsidR="000433B9">
        <w:trPr>
          <w:divId w:val="102849432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3B9" w:rsidRDefault="000433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3B9" w:rsidRDefault="000433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3B9" w:rsidRDefault="000433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3B9" w:rsidRDefault="000433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3B9" w:rsidRDefault="000433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3B9" w:rsidRDefault="000433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3B9" w:rsidRDefault="000433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3B9" w:rsidRDefault="000433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3B9" w:rsidRDefault="000433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3B9" w:rsidRDefault="000433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3B9" w:rsidRDefault="000433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3B9" w:rsidRDefault="000433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3B9" w:rsidRDefault="000433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3B9" w:rsidRDefault="000433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3B9" w:rsidRDefault="000433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3B9" w:rsidRDefault="000433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3B9" w:rsidRDefault="000433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3B9" w:rsidRDefault="000433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3B9" w:rsidRDefault="000433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3B9" w:rsidRDefault="000433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3B9" w:rsidRDefault="000433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3B9" w:rsidRDefault="000433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3B9" w:rsidRDefault="000433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3B9" w:rsidRDefault="000433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</w:tr>
      <w:tr w:rsidR="000433B9">
        <w:trPr>
          <w:divId w:val="102849432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3B9" w:rsidRDefault="000433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по содержанию дорог и тротуаров</w:t>
            </w:r>
          </w:p>
        </w:tc>
      </w:tr>
      <w:tr w:rsidR="000433B9">
        <w:trPr>
          <w:divId w:val="10284943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3B9" w:rsidRDefault="000433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58-26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3B9" w:rsidRDefault="000433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Дорожный рабочий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3B9" w:rsidRDefault="000433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3B9" w:rsidRDefault="000433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3B9" w:rsidRDefault="000433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3B9" w:rsidRDefault="000433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3B9" w:rsidRDefault="000433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3B9" w:rsidRDefault="000433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3B9" w:rsidRDefault="000433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3B9" w:rsidRDefault="000433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3B9" w:rsidRDefault="000433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3B9" w:rsidRDefault="000433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3B9" w:rsidRDefault="000433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3B9" w:rsidRDefault="000433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3B9" w:rsidRDefault="000433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3B9" w:rsidRDefault="000433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3B9" w:rsidRDefault="000433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3B9" w:rsidRDefault="000433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3B9" w:rsidRDefault="000433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3B9" w:rsidRDefault="000433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3B9" w:rsidRDefault="000433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3B9" w:rsidRDefault="000433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3B9" w:rsidRDefault="000433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3B9" w:rsidRDefault="000433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Default="000433B9" w:rsidP="000433B9">
      <w:pPr>
        <w:jc w:val="right"/>
        <w:rPr>
          <w:sz w:val="18"/>
          <w:szCs w:val="18"/>
          <w:lang w:val="en-US"/>
        </w:rPr>
      </w:pPr>
      <w:r>
        <w:fldChar w:fldCharType="end"/>
      </w:r>
    </w:p>
    <w:p w:rsidR="00936F48" w:rsidRPr="00FD5E7D" w:rsidRDefault="00936F48" w:rsidP="00936F48">
      <w:pPr>
        <w:rPr>
          <w:lang w:val="en-US"/>
        </w:rPr>
      </w:pPr>
      <w:r w:rsidRPr="00DB70BA">
        <w:t>Дата составления: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>
        <w:rPr>
          <w:rStyle w:val="a9"/>
          <w:lang w:val="en-US"/>
        </w:rPr>
        <w:instrText>fill_date</w:instrText>
      </w:r>
      <w:r w:rsidRPr="00883461">
        <w:rPr>
          <w:rStyle w:val="a9"/>
        </w:rPr>
        <w:instrText xml:space="preserve"> \* MERGEFORMAT </w:instrText>
      </w:r>
      <w:r w:rsidRPr="00883461">
        <w:rPr>
          <w:rStyle w:val="a9"/>
        </w:rPr>
        <w:fldChar w:fldCharType="separate"/>
      </w:r>
      <w:r w:rsidR="000433B9">
        <w:rPr>
          <w:rStyle w:val="a9"/>
        </w:rPr>
        <w:t>08.07.2026</w:t>
      </w:r>
      <w:r w:rsidRPr="00883461">
        <w:rPr>
          <w:rStyle w:val="a9"/>
        </w:rPr>
        <w:fldChar w:fldCharType="end"/>
      </w:r>
      <w:r>
        <w:rPr>
          <w:rStyle w:val="a9"/>
          <w:lang w:val="en-US"/>
        </w:rPr>
        <w:t> </w:t>
      </w:r>
    </w:p>
    <w:p w:rsidR="004654AF" w:rsidRDefault="004654AF" w:rsidP="009D6532">
      <w:bookmarkStart w:id="6" w:name="_GoBack"/>
      <w:bookmarkEnd w:id="6"/>
    </w:p>
    <w:sectPr w:rsidR="004654AF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4C26" w:rsidRDefault="007C4C26" w:rsidP="000433B9">
      <w:r>
        <w:separator/>
      </w:r>
    </w:p>
  </w:endnote>
  <w:endnote w:type="continuationSeparator" w:id="0">
    <w:p w:rsidR="007C4C26" w:rsidRDefault="007C4C26" w:rsidP="00043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4C26" w:rsidRDefault="007C4C26" w:rsidP="000433B9">
      <w:r>
        <w:separator/>
      </w:r>
    </w:p>
  </w:footnote>
  <w:footnote w:type="continuationSeparator" w:id="0">
    <w:p w:rsidR="007C4C26" w:rsidRDefault="007C4C26" w:rsidP="000433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ctivedoc_name" w:val="Документ44"/>
    <w:docVar w:name="adv_info1" w:val="     "/>
    <w:docVar w:name="adv_info2" w:val="     "/>
    <w:docVar w:name="adv_info3" w:val="     "/>
    <w:docVar w:name="att_org_adr" w:val="Юридический адрес: 117452, РОССИЯ, г. Москва, вн.тер.г. муниципальный округ Зюзино, б-р Черноморский, д. 17, к. 1, этаж 4, кабинет 7; Фактический адрес: 117452, РОССИЯ, Город Москва, бульвар Черноморский, дом 17 корпус 1, этаж 4, кабинет 7"/>
    <w:docVar w:name="att_org_dop" w:val="Отсутствует"/>
    <w:docVar w:name="att_org_email" w:val="info@dklab24.ru"/>
    <w:docVar w:name="att_org_name" w:val="Общество с ограниченной ответственностью &quot;ДК&quot;"/>
    <w:docVar w:name="att_org_reg_date" w:val="21.09.2020"/>
    <w:docVar w:name="att_org_reg_num" w:val="616"/>
    <w:docVar w:name="boss_fio" w:val="Митрофанов Василий Николаевич"/>
    <w:docVar w:name="ceh_info" w:val="муниципальное казенное учреждение города Костромы «Дорожное хозяйство»"/>
    <w:docVar w:name="doc_name" w:val="Документ44"/>
    <w:docVar w:name="doc_type" w:val="5"/>
    <w:docVar w:name="fill_date" w:val="08.07.2026"/>
    <w:docVar w:name="org_guid" w:val="19D2FD99F6A146FABA051EF05451D226"/>
    <w:docVar w:name="org_id" w:val="52"/>
    <w:docVar w:name="org_name" w:val="     "/>
    <w:docVar w:name="pers_guids" w:val="8BDD24FAD88F489B91C578B5B30126C0@"/>
    <w:docVar w:name="pers_snils" w:val="8BDD24FAD88F489B91C578B5B30126C0@"/>
    <w:docVar w:name="podr_id" w:val="org_52"/>
    <w:docVar w:name="pred_dolg" w:val="ГЛАВНЫЙ ИНЖЕНЕР"/>
    <w:docVar w:name="pred_fio" w:val="Кочкарёв Андрей Владимирович"/>
    <w:docVar w:name="prikaz_sout" w:val="817"/>
    <w:docVar w:name="rbtd_adr" w:val="     "/>
    <w:docVar w:name="rbtd_name" w:val="муниципальное казенное учреждение города Костромы «Дорожное хозяйство»"/>
    <w:docVar w:name="step_test" w:val="54"/>
    <w:docVar w:name="sv_docs" w:val="1"/>
  </w:docVars>
  <w:rsids>
    <w:rsidRoot w:val="000433B9"/>
    <w:rsid w:val="0000729E"/>
    <w:rsid w:val="0002033E"/>
    <w:rsid w:val="000433B9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42E12"/>
    <w:rsid w:val="0065289A"/>
    <w:rsid w:val="0067226F"/>
    <w:rsid w:val="006B3B11"/>
    <w:rsid w:val="006E4DFC"/>
    <w:rsid w:val="00725C51"/>
    <w:rsid w:val="00757CCB"/>
    <w:rsid w:val="007C4C26"/>
    <w:rsid w:val="00820552"/>
    <w:rsid w:val="00936F48"/>
    <w:rsid w:val="009647F7"/>
    <w:rsid w:val="009A1326"/>
    <w:rsid w:val="009D6532"/>
    <w:rsid w:val="00A026A4"/>
    <w:rsid w:val="00A33FB7"/>
    <w:rsid w:val="00AF1EDF"/>
    <w:rsid w:val="00B12F45"/>
    <w:rsid w:val="00B2089E"/>
    <w:rsid w:val="00B3448B"/>
    <w:rsid w:val="00B874F5"/>
    <w:rsid w:val="00BA560A"/>
    <w:rsid w:val="00BF5FA5"/>
    <w:rsid w:val="00C0355B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2CE2"/>
    <w:rsid w:val="00E458F1"/>
    <w:rsid w:val="00EA3306"/>
    <w:rsid w:val="00EB7BDE"/>
    <w:rsid w:val="00EC5373"/>
    <w:rsid w:val="00F06873"/>
    <w:rsid w:val="00F262EE"/>
    <w:rsid w:val="00F46395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9E9624D-E5E4-4F19-A8C1-C91952EC8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0433B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0433B9"/>
    <w:rPr>
      <w:sz w:val="24"/>
    </w:rPr>
  </w:style>
  <w:style w:type="paragraph" w:styleId="ad">
    <w:name w:val="footer"/>
    <w:basedOn w:val="a"/>
    <w:link w:val="ae"/>
    <w:rsid w:val="000433B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0433B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8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2122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Admin</dc:creator>
  <cp:keywords/>
  <dc:description/>
  <cp:lastModifiedBy>RePack by Diakov</cp:lastModifiedBy>
  <cp:revision>2</cp:revision>
  <dcterms:created xsi:type="dcterms:W3CDTF">2026-07-03T14:02:00Z</dcterms:created>
  <dcterms:modified xsi:type="dcterms:W3CDTF">2026-07-29T10:13:00Z</dcterms:modified>
</cp:coreProperties>
</file>